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="1105" w:tblpY="1533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04"/>
        <w:gridCol w:w="123"/>
        <w:gridCol w:w="729"/>
        <w:gridCol w:w="540"/>
        <w:gridCol w:w="1303"/>
        <w:gridCol w:w="295"/>
        <w:gridCol w:w="1122"/>
        <w:gridCol w:w="1232"/>
        <w:gridCol w:w="43"/>
        <w:gridCol w:w="141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9889" w:type="dxa"/>
            <w:gridSpan w:val="12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cs="微软雅黑"/>
                <w:b/>
                <w:sz w:val="36"/>
                <w:szCs w:val="36"/>
              </w:rPr>
            </w:pPr>
            <w:r>
              <w:rPr>
                <w:rFonts w:hint="eastAsia" w:ascii="宋体" w:hAnsi="宋体" w:cs="微软雅黑"/>
                <w:b/>
                <w:sz w:val="36"/>
                <w:szCs w:val="36"/>
                <w:lang w:eastAsia="zh-CN"/>
              </w:rPr>
              <w:t>应聘</w:t>
            </w:r>
            <w:r>
              <w:rPr>
                <w:rFonts w:hint="eastAsia" w:ascii="宋体" w:hAnsi="宋体" w:cs="微软雅黑"/>
                <w:b/>
                <w:sz w:val="36"/>
                <w:szCs w:val="36"/>
              </w:rPr>
              <w:t>简历</w:t>
            </w: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  名</w:t>
            </w:r>
          </w:p>
        </w:tc>
        <w:tc>
          <w:tcPr>
            <w:tcW w:w="1392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  别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  族</w:t>
            </w:r>
          </w:p>
        </w:tc>
        <w:tc>
          <w:tcPr>
            <w:tcW w:w="1462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restart"/>
            <w:tcBorders>
              <w:top w:val="single" w:color="auto" w:sz="4" w:space="0"/>
            </w:tcBorders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政治面貌</w:t>
            </w:r>
          </w:p>
        </w:tc>
        <w:tc>
          <w:tcPr>
            <w:tcW w:w="1392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婚姻状况</w:t>
            </w:r>
          </w:p>
        </w:tc>
        <w:tc>
          <w:tcPr>
            <w:tcW w:w="14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  贯</w:t>
            </w:r>
          </w:p>
        </w:tc>
        <w:tc>
          <w:tcPr>
            <w:tcW w:w="1392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现</w:t>
            </w:r>
            <w:r>
              <w:rPr>
                <w:rFonts w:hint="eastAsia" w:ascii="宋体" w:hAnsi="宋体"/>
                <w:szCs w:val="21"/>
                <w:lang w:eastAsia="zh-CN"/>
              </w:rPr>
              <w:t>居住</w:t>
            </w:r>
            <w:r>
              <w:rPr>
                <w:rFonts w:hint="eastAsia" w:ascii="宋体" w:hAnsi="宋体"/>
                <w:szCs w:val="21"/>
              </w:rPr>
              <w:t>地</w:t>
            </w:r>
            <w:r>
              <w:rPr>
                <w:rFonts w:hint="eastAsia" w:ascii="宋体" w:hAnsi="宋体"/>
                <w:sz w:val="16"/>
                <w:szCs w:val="16"/>
                <w:lang w:eastAsia="zh-CN"/>
              </w:rPr>
              <w:t>（请填写到区）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  历</w:t>
            </w:r>
          </w:p>
        </w:tc>
        <w:tc>
          <w:tcPr>
            <w:tcW w:w="14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</w:tc>
        <w:tc>
          <w:tcPr>
            <w:tcW w:w="26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    业</w:t>
            </w:r>
          </w:p>
        </w:tc>
        <w:tc>
          <w:tcPr>
            <w:tcW w:w="2694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</w:t>
            </w:r>
          </w:p>
        </w:tc>
        <w:tc>
          <w:tcPr>
            <w:tcW w:w="26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32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语言能力</w:t>
            </w:r>
          </w:p>
        </w:tc>
        <w:tc>
          <w:tcPr>
            <w:tcW w:w="26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计算机能力</w:t>
            </w:r>
          </w:p>
        </w:tc>
        <w:tc>
          <w:tcPr>
            <w:tcW w:w="32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其他技能</w:t>
            </w:r>
          </w:p>
        </w:tc>
        <w:tc>
          <w:tcPr>
            <w:tcW w:w="269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特长爱好</w:t>
            </w:r>
          </w:p>
        </w:tc>
        <w:tc>
          <w:tcPr>
            <w:tcW w:w="326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restart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教育培训经历</w:t>
            </w: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毕业学校/培训机构</w:t>
            </w:r>
          </w:p>
        </w:tc>
        <w:tc>
          <w:tcPr>
            <w:tcW w:w="3816" w:type="dxa"/>
            <w:gridSpan w:val="4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专业/主要培训机构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学历/证书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restart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  <w:r>
              <w:rPr>
                <w:rFonts w:ascii="宋体" w:hAnsi="宋体"/>
                <w:szCs w:val="21"/>
              </w:rPr>
              <w:t>或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实践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简历</w:t>
            </w: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在何单位</w:t>
            </w:r>
          </w:p>
        </w:tc>
        <w:tc>
          <w:tcPr>
            <w:tcW w:w="3816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具体岗位/职责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636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456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16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76" w:hRule="atLeast"/>
        </w:trPr>
        <w:tc>
          <w:tcPr>
            <w:tcW w:w="1363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</w:t>
            </w:r>
            <w:r>
              <w:rPr>
                <w:rFonts w:ascii="宋体" w:hAnsi="宋体"/>
                <w:szCs w:val="21"/>
              </w:rPr>
              <w:t>技能</w:t>
            </w:r>
          </w:p>
        </w:tc>
        <w:tc>
          <w:tcPr>
            <w:tcW w:w="8526" w:type="dxa"/>
            <w:gridSpan w:val="9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9" w:hRule="atLeast"/>
        </w:trPr>
        <w:tc>
          <w:tcPr>
            <w:tcW w:w="136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自我评价</w:t>
            </w:r>
          </w:p>
        </w:tc>
        <w:tc>
          <w:tcPr>
            <w:tcW w:w="8526" w:type="dxa"/>
            <w:gridSpan w:val="9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</w:trPr>
        <w:tc>
          <w:tcPr>
            <w:tcW w:w="9889" w:type="dxa"/>
            <w:gridSpan w:val="12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default"/>
                <w:lang w:val="en-US" w:eastAsia="zh-CN"/>
              </w:rPr>
              <w:tab/>
            </w:r>
            <w:r>
              <w:rPr>
                <w:rFonts w:hint="eastAsia" w:ascii="宋体" w:hAnsi="宋体"/>
                <w:highlight w:val="yellow"/>
                <w:lang w:eastAsia="zh-CN"/>
              </w:rPr>
              <w:t>请同时提交身份证明扫描件，学历、学位证书扫描件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5815DD6-9041-4296-8E75-5D26D7AFF87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165D8EE-5C3C-4606-AD63-6475D6D6F9F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4E09A3C-3D60-491E-869A-B5E78548600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4009E901-4C43-4A29-9AF7-3B13DAD3FF2F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78805B5F-115B-40D4-A810-2F3F058FD3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8A1EB70-C489-4918-AF09-81410447101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FA95D701-5C21-40F7-A21F-B2DF3C2637E8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8" w:fontKey="{4ED9E701-90C2-48DB-9045-5026F9452D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sImhkaWQiOiI5MWM1MzI0MzJlMjIxMWZiZjlmZjcwMDgxNTlhMDRiZCIsInVzZXJDb3VudCI6MTB9"/>
  </w:docVars>
  <w:rsids>
    <w:rsidRoot w:val="245D2946"/>
    <w:rsid w:val="000F358E"/>
    <w:rsid w:val="000F443B"/>
    <w:rsid w:val="001C1522"/>
    <w:rsid w:val="001D5B02"/>
    <w:rsid w:val="00296049"/>
    <w:rsid w:val="00316081"/>
    <w:rsid w:val="00341B5F"/>
    <w:rsid w:val="0036613E"/>
    <w:rsid w:val="00400B68"/>
    <w:rsid w:val="00460D80"/>
    <w:rsid w:val="00467290"/>
    <w:rsid w:val="00482627"/>
    <w:rsid w:val="006B2E1E"/>
    <w:rsid w:val="006B3C0D"/>
    <w:rsid w:val="006C0C86"/>
    <w:rsid w:val="0084001C"/>
    <w:rsid w:val="008A762C"/>
    <w:rsid w:val="009138C2"/>
    <w:rsid w:val="00A2786D"/>
    <w:rsid w:val="00AF464F"/>
    <w:rsid w:val="00B2076A"/>
    <w:rsid w:val="00C10F41"/>
    <w:rsid w:val="00C9138E"/>
    <w:rsid w:val="00D037CB"/>
    <w:rsid w:val="00DE440C"/>
    <w:rsid w:val="00EF4C6E"/>
    <w:rsid w:val="00F0084F"/>
    <w:rsid w:val="01810A38"/>
    <w:rsid w:val="04A22F2C"/>
    <w:rsid w:val="135244EB"/>
    <w:rsid w:val="17AC683D"/>
    <w:rsid w:val="233314C7"/>
    <w:rsid w:val="245D2946"/>
    <w:rsid w:val="265E102D"/>
    <w:rsid w:val="27943C8D"/>
    <w:rsid w:val="4B1A0735"/>
    <w:rsid w:val="544C5E99"/>
    <w:rsid w:val="59390A84"/>
    <w:rsid w:val="5A7E1D00"/>
    <w:rsid w:val="5F66798E"/>
    <w:rsid w:val="6A077EF9"/>
    <w:rsid w:val="6E900B48"/>
    <w:rsid w:val="71E0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rPr>
      <w:rFonts w:ascii="Calibri" w:hAnsi="Calibri"/>
      <w:sz w:val="24"/>
    </w:rPr>
  </w:style>
  <w:style w:type="character" w:styleId="8">
    <w:name w:val="Hyperlink"/>
    <w:uiPriority w:val="0"/>
    <w:rPr>
      <w:color w:val="0000FF"/>
      <w:u w:val="single"/>
    </w:rPr>
  </w:style>
  <w:style w:type="paragraph" w:customStyle="1" w:styleId="9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1ec36859-c697-4c5f-932f-fab6162c3bdb\&#31616;&#21333;&#20010;&#20154;&#31616;&#21382;&#34920;&#26684;&#27169;&#26495;&#31354;&#30333;&#36890;&#2999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简单个人简历表格模板空白通用.docx</Template>
  <Pages>1</Pages>
  <Words>154</Words>
  <Characters>154</Characters>
  <Lines>5</Lines>
  <Paragraphs>1</Paragraphs>
  <TotalTime>1</TotalTime>
  <ScaleCrop>false</ScaleCrop>
  <LinksUpToDate>false</LinksUpToDate>
  <CharactersWithSpaces>179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2022-10-12T08:56:00Z</dcterms:created>
  <dc:creator>Deron Su</dc:creator>
  <cp:lastModifiedBy>Deron Su</cp:lastModifiedBy>
  <dcterms:modified xsi:type="dcterms:W3CDTF">2022-10-19T05:55:39Z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v1.0_mb_d20SauetZyvOSCHjCyrcHg==</vt:lpwstr>
  </property>
  <property fmtid="{D5CDD505-2E9C-101B-9397-08002B2CF9AE}" pid="4" name="ICV">
    <vt:lpwstr>35E30D4510EB4117842B12D21AA8DD04</vt:lpwstr>
  </property>
</Properties>
</file>